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1382CCEC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7E3B5A">
        <w:rPr>
          <w:rFonts w:ascii="Arial" w:hAnsi="Arial" w:cs="Arial"/>
          <w:lang w:val="es-ES_tradnl" w:eastAsia="ar-SA"/>
        </w:rPr>
        <w:t>04</w:t>
      </w:r>
      <w:r w:rsidR="00047348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7E3B5A">
        <w:rPr>
          <w:rFonts w:ascii="Arial" w:hAnsi="Arial" w:cs="Arial"/>
          <w:lang w:val="es-ES_tradnl" w:eastAsia="ar-SA"/>
        </w:rPr>
        <w:t>Junio</w:t>
      </w:r>
      <w:proofErr w:type="gramEnd"/>
      <w:r w:rsidR="00D6166C">
        <w:rPr>
          <w:rFonts w:ascii="Arial" w:hAnsi="Arial" w:cs="Arial"/>
          <w:lang w:val="es-ES_tradnl" w:eastAsia="ar-SA"/>
        </w:rPr>
        <w:t xml:space="preserve"> del 202</w:t>
      </w:r>
      <w:r w:rsidR="009B0E52">
        <w:rPr>
          <w:rFonts w:ascii="Arial" w:hAnsi="Arial" w:cs="Arial"/>
          <w:lang w:val="es-ES_tradnl" w:eastAsia="ar-SA"/>
        </w:rPr>
        <w:t>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46F8C2C4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7E3B5A">
        <w:rPr>
          <w:rFonts w:ascii="Arial" w:hAnsi="Arial" w:cs="Arial"/>
          <w:b/>
          <w:szCs w:val="24"/>
          <w:u w:val="single"/>
        </w:rPr>
        <w:t xml:space="preserve">Mayo </w:t>
      </w:r>
      <w:r w:rsidR="00D6166C" w:rsidRPr="00376879">
        <w:rPr>
          <w:rFonts w:ascii="Arial" w:hAnsi="Arial" w:cs="Arial"/>
          <w:b/>
          <w:szCs w:val="24"/>
          <w:u w:val="single"/>
        </w:rPr>
        <w:t>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78494" w14:textId="77777777" w:rsidR="00B841D2" w:rsidRDefault="00B841D2" w:rsidP="008E0914">
      <w:pPr>
        <w:spacing w:after="0" w:line="240" w:lineRule="auto"/>
      </w:pPr>
      <w:r>
        <w:separator/>
      </w:r>
    </w:p>
  </w:endnote>
  <w:endnote w:type="continuationSeparator" w:id="0">
    <w:p w14:paraId="595B37C3" w14:textId="77777777" w:rsidR="00B841D2" w:rsidRDefault="00B841D2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89AE9" w14:textId="77777777" w:rsidR="00B841D2" w:rsidRDefault="00B841D2" w:rsidP="008E0914">
      <w:pPr>
        <w:spacing w:after="0" w:line="240" w:lineRule="auto"/>
      </w:pPr>
      <w:r>
        <w:separator/>
      </w:r>
    </w:p>
  </w:footnote>
  <w:footnote w:type="continuationSeparator" w:id="0">
    <w:p w14:paraId="3899F398" w14:textId="77777777" w:rsidR="00B841D2" w:rsidRDefault="00B841D2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376879"/>
    <w:rsid w:val="0043072C"/>
    <w:rsid w:val="00480040"/>
    <w:rsid w:val="004833CE"/>
    <w:rsid w:val="004A7723"/>
    <w:rsid w:val="004B542B"/>
    <w:rsid w:val="004C13BB"/>
    <w:rsid w:val="005059B0"/>
    <w:rsid w:val="00507DA6"/>
    <w:rsid w:val="00555ED8"/>
    <w:rsid w:val="005C1A88"/>
    <w:rsid w:val="005C2202"/>
    <w:rsid w:val="005D6173"/>
    <w:rsid w:val="005E2204"/>
    <w:rsid w:val="00635A07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7E3B5A"/>
    <w:rsid w:val="008E0914"/>
    <w:rsid w:val="00917BFB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B841D2"/>
    <w:rsid w:val="00C33C78"/>
    <w:rsid w:val="00C65F26"/>
    <w:rsid w:val="00D6166C"/>
    <w:rsid w:val="00D944C2"/>
    <w:rsid w:val="00DD7FA1"/>
    <w:rsid w:val="00E1501D"/>
    <w:rsid w:val="00E67A7E"/>
    <w:rsid w:val="00F2123C"/>
    <w:rsid w:val="00F826AF"/>
    <w:rsid w:val="00FE0705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2025-06-03T20:01:00Z</dcterms:created>
  <dcterms:modified xsi:type="dcterms:W3CDTF">2025-06-03T20:01:00Z</dcterms:modified>
</cp:coreProperties>
</file>